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1"/>
        <w:gridCol w:w="2406"/>
        <w:gridCol w:w="1198"/>
        <w:gridCol w:w="1145"/>
      </w:tblGrid>
      <w:tr w:rsidR="0090596C" w:rsidRPr="0090596C" w14:paraId="5F2B5320" w14:textId="77777777" w:rsidTr="00996758">
        <w:tc>
          <w:tcPr>
            <w:tcW w:w="0" w:type="auto"/>
            <w:gridSpan w:val="4"/>
            <w:shd w:val="clear" w:color="auto" w:fill="731F1C" w:themeFill="accent5"/>
          </w:tcPr>
          <w:p w14:paraId="7C466D89" w14:textId="13720694" w:rsidR="005F67BB" w:rsidRPr="005F67BB" w:rsidRDefault="005F67BB" w:rsidP="005F67BB">
            <w:pPr>
              <w:pStyle w:val="Heading1"/>
              <w:outlineLvl w:val="0"/>
              <w:rPr>
                <w:sz w:val="32"/>
                <w:szCs w:val="32"/>
                <w:u w:val="single"/>
              </w:rPr>
            </w:pPr>
            <w:r w:rsidRPr="005F67BB">
              <w:rPr>
                <w:sz w:val="32"/>
                <w:szCs w:val="32"/>
                <w:u w:val="single"/>
              </w:rPr>
              <w:t>Mayor</w:t>
            </w:r>
            <w:r w:rsidR="00FB68A9">
              <w:rPr>
                <w:sz w:val="32"/>
                <w:szCs w:val="32"/>
                <w:u w:val="single"/>
              </w:rPr>
              <w:t xml:space="preserve">/Deputy Mayor Engagement Form </w:t>
            </w:r>
          </w:p>
          <w:p w14:paraId="3F55CA72" w14:textId="77777777" w:rsidR="00253C67" w:rsidRDefault="005F67BB" w:rsidP="00253C67">
            <w:pPr>
              <w:rPr>
                <w:sz w:val="22"/>
                <w:szCs w:val="22"/>
              </w:rPr>
            </w:pPr>
            <w:r w:rsidRPr="005F67BB">
              <w:rPr>
                <w:sz w:val="24"/>
                <w:szCs w:val="24"/>
              </w:rPr>
              <w:t>Please Note: Completion of this form DOES NOT constitute a confirmed booking. Until you receive a confirmation from the Town Council, this remains provisional.</w:t>
            </w:r>
            <w:r w:rsidR="00253C67" w:rsidRPr="00253C67">
              <w:rPr>
                <w:sz w:val="22"/>
                <w:szCs w:val="22"/>
              </w:rPr>
              <w:t xml:space="preserve"> </w:t>
            </w:r>
          </w:p>
          <w:p w14:paraId="47BAAA7D" w14:textId="1538B5BD" w:rsidR="00650259" w:rsidRPr="00C30241" w:rsidRDefault="004A0DA9" w:rsidP="00C30241">
            <w:pPr>
              <w:rPr>
                <w:b/>
                <w:i/>
                <w:sz w:val="22"/>
                <w:szCs w:val="22"/>
              </w:rPr>
            </w:pPr>
            <w:r w:rsidRPr="007F7095">
              <w:rPr>
                <w:b/>
                <w:i/>
                <w:sz w:val="22"/>
                <w:szCs w:val="22"/>
              </w:rPr>
              <w:t xml:space="preserve">Please </w:t>
            </w:r>
            <w:r w:rsidRPr="007F7095">
              <w:rPr>
                <w:b/>
                <w:bCs/>
                <w:i/>
                <w:iCs/>
                <w:sz w:val="22"/>
                <w:szCs w:val="22"/>
              </w:rPr>
              <w:t>ret</w:t>
            </w:r>
            <w:r w:rsidR="007F7095" w:rsidRPr="007F7095">
              <w:rPr>
                <w:b/>
                <w:bCs/>
                <w:i/>
                <w:iCs/>
                <w:sz w:val="22"/>
                <w:szCs w:val="22"/>
              </w:rPr>
              <w:t xml:space="preserve">urn this form to: </w:t>
            </w:r>
            <w:r w:rsidR="00C30241">
              <w:rPr>
                <w:b/>
                <w:bCs/>
                <w:i/>
                <w:iCs/>
                <w:sz w:val="22"/>
                <w:szCs w:val="22"/>
              </w:rPr>
              <w:t xml:space="preserve"> Ramsgate Town Council, </w:t>
            </w:r>
            <w:r w:rsidR="00253C67" w:rsidRPr="007F7095">
              <w:rPr>
                <w:b/>
                <w:i/>
                <w:sz w:val="22"/>
                <w:szCs w:val="22"/>
              </w:rPr>
              <w:t xml:space="preserve">The Custom House, </w:t>
            </w:r>
            <w:proofErr w:type="spellStart"/>
            <w:r w:rsidR="00253C67" w:rsidRPr="007F7095">
              <w:rPr>
                <w:b/>
                <w:i/>
                <w:sz w:val="22"/>
                <w:szCs w:val="22"/>
              </w:rPr>
              <w:t>Harbour</w:t>
            </w:r>
            <w:proofErr w:type="spellEnd"/>
            <w:r w:rsidR="00253C67" w:rsidRPr="007F7095">
              <w:rPr>
                <w:b/>
                <w:i/>
                <w:sz w:val="22"/>
                <w:szCs w:val="22"/>
              </w:rPr>
              <w:t xml:space="preserve"> Parade, Ramsgate </w:t>
            </w:r>
            <w:proofErr w:type="spellStart"/>
            <w:r w:rsidR="00253C67" w:rsidRPr="007F7095">
              <w:rPr>
                <w:b/>
                <w:i/>
                <w:sz w:val="22"/>
                <w:szCs w:val="22"/>
              </w:rPr>
              <w:t>CT11</w:t>
            </w:r>
            <w:proofErr w:type="spellEnd"/>
            <w:r w:rsidR="00253C67" w:rsidRPr="007F7095">
              <w:rPr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="00253C67" w:rsidRPr="007F7095">
              <w:rPr>
                <w:b/>
                <w:i/>
                <w:sz w:val="22"/>
                <w:szCs w:val="22"/>
              </w:rPr>
              <w:t>8LP</w:t>
            </w:r>
            <w:proofErr w:type="spellEnd"/>
          </w:p>
        </w:tc>
      </w:tr>
      <w:tr w:rsidR="00650259" w:rsidRPr="00846B76" w14:paraId="428AB4B3" w14:textId="77777777" w:rsidTr="008F222F">
        <w:tc>
          <w:tcPr>
            <w:tcW w:w="0" w:type="auto"/>
          </w:tcPr>
          <w:p w14:paraId="1C20EB0A" w14:textId="542EF7BA" w:rsidR="00650259" w:rsidRPr="0027605E" w:rsidRDefault="00353EAD" w:rsidP="008F222F">
            <w:pPr>
              <w:pStyle w:val="NormalIndent"/>
              <w:ind w:left="0"/>
              <w:rPr>
                <w:sz w:val="24"/>
                <w:szCs w:val="24"/>
              </w:rPr>
            </w:pPr>
            <w:r w:rsidRPr="0027605E">
              <w:rPr>
                <w:sz w:val="24"/>
                <w:szCs w:val="24"/>
              </w:rPr>
              <w:t>Contact Name:</w:t>
            </w:r>
          </w:p>
        </w:tc>
        <w:tc>
          <w:tcPr>
            <w:tcW w:w="0" w:type="auto"/>
            <w:gridSpan w:val="3"/>
            <w:tcBorders>
              <w:bottom w:val="single" w:sz="4" w:space="0" w:color="auto"/>
            </w:tcBorders>
            <w:vAlign w:val="bottom"/>
          </w:tcPr>
          <w:p w14:paraId="35E58E23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0BD4501" w14:textId="77777777" w:rsidTr="008F222F">
        <w:tc>
          <w:tcPr>
            <w:tcW w:w="0" w:type="auto"/>
          </w:tcPr>
          <w:p w14:paraId="5E4304A7" w14:textId="42FE514B" w:rsidR="00650259" w:rsidRPr="0027605E" w:rsidRDefault="00353EAD" w:rsidP="008F222F">
            <w:pPr>
              <w:pStyle w:val="NormalIndent"/>
              <w:ind w:left="0"/>
              <w:rPr>
                <w:sz w:val="24"/>
                <w:szCs w:val="24"/>
              </w:rPr>
            </w:pPr>
            <w:r w:rsidRPr="0027605E">
              <w:rPr>
                <w:sz w:val="24"/>
                <w:szCs w:val="24"/>
              </w:rPr>
              <w:t>Email: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165B66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D9D00C8" w14:textId="77777777" w:rsidTr="008F222F">
        <w:tc>
          <w:tcPr>
            <w:tcW w:w="0" w:type="auto"/>
          </w:tcPr>
          <w:p w14:paraId="480CEEE3" w14:textId="03C9248A" w:rsidR="00650259" w:rsidRPr="0027605E" w:rsidRDefault="00353EAD" w:rsidP="008F222F">
            <w:pPr>
              <w:pStyle w:val="NormalIndent"/>
              <w:ind w:left="0"/>
              <w:rPr>
                <w:sz w:val="24"/>
                <w:szCs w:val="24"/>
              </w:rPr>
            </w:pPr>
            <w:r w:rsidRPr="0027605E">
              <w:rPr>
                <w:sz w:val="24"/>
                <w:szCs w:val="24"/>
              </w:rPr>
              <w:t>Phone: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3544CB" w14:textId="77777777" w:rsidR="00650259" w:rsidRPr="00846B76" w:rsidRDefault="00650259" w:rsidP="007F7B5D">
            <w:pPr>
              <w:spacing w:before="120"/>
            </w:pPr>
          </w:p>
        </w:tc>
      </w:tr>
      <w:tr w:rsidR="00EC7D5D" w:rsidRPr="00846B76" w14:paraId="0FE3B4AB" w14:textId="77777777" w:rsidTr="008F222F">
        <w:tc>
          <w:tcPr>
            <w:tcW w:w="0" w:type="auto"/>
          </w:tcPr>
          <w:p w14:paraId="4B942BF1" w14:textId="0DA0DB2D" w:rsidR="00EC7D5D" w:rsidRPr="0027605E" w:rsidRDefault="00EC7D5D" w:rsidP="008F222F">
            <w:pPr>
              <w:pStyle w:val="NormalIndent"/>
              <w:ind w:left="0"/>
              <w:rPr>
                <w:sz w:val="24"/>
                <w:szCs w:val="24"/>
              </w:rPr>
            </w:pPr>
            <w:r w:rsidRPr="00EC7D5D">
              <w:rPr>
                <w:sz w:val="24"/>
                <w:szCs w:val="24"/>
              </w:rPr>
              <w:t>Title of Event: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66915F" w14:textId="77777777" w:rsidR="00EC7D5D" w:rsidRPr="00846B76" w:rsidRDefault="00EC7D5D" w:rsidP="007F7B5D">
            <w:pPr>
              <w:spacing w:before="120"/>
            </w:pPr>
          </w:p>
        </w:tc>
      </w:tr>
      <w:tr w:rsidR="00650259" w:rsidRPr="00846B76" w14:paraId="087B5F00" w14:textId="77777777" w:rsidTr="008F222F">
        <w:tc>
          <w:tcPr>
            <w:tcW w:w="0" w:type="auto"/>
          </w:tcPr>
          <w:p w14:paraId="2B33B4C0" w14:textId="6533CC0F" w:rsidR="00650259" w:rsidRPr="0027605E" w:rsidRDefault="00EC7D5D" w:rsidP="008F222F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</w:t>
            </w:r>
            <w:r w:rsidR="00353EAD" w:rsidRPr="0027605E">
              <w:rPr>
                <w:sz w:val="24"/>
                <w:szCs w:val="24"/>
              </w:rPr>
              <w:t xml:space="preserve"> of Event: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A9F726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5A756DE" w14:textId="77777777" w:rsidTr="008F222F">
        <w:tc>
          <w:tcPr>
            <w:tcW w:w="0" w:type="auto"/>
          </w:tcPr>
          <w:p w14:paraId="7FF82F94" w14:textId="0AB20F38" w:rsidR="00650259" w:rsidRPr="0027605E" w:rsidRDefault="00353EAD" w:rsidP="008F222F">
            <w:pPr>
              <w:pStyle w:val="NormalIndent"/>
              <w:ind w:left="0"/>
              <w:rPr>
                <w:sz w:val="24"/>
                <w:szCs w:val="24"/>
              </w:rPr>
            </w:pPr>
            <w:r w:rsidRPr="0027605E">
              <w:rPr>
                <w:sz w:val="24"/>
                <w:szCs w:val="24"/>
              </w:rPr>
              <w:t>Venue address: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4643E3" w14:textId="77777777" w:rsidR="00650259" w:rsidRPr="00846B76" w:rsidRDefault="00650259" w:rsidP="007F7B5D">
            <w:pPr>
              <w:spacing w:before="120"/>
            </w:pPr>
          </w:p>
        </w:tc>
      </w:tr>
      <w:tr w:rsidR="0023110C" w:rsidRPr="00846B76" w14:paraId="5A39939D" w14:textId="77777777" w:rsidTr="008F222F">
        <w:tc>
          <w:tcPr>
            <w:tcW w:w="0" w:type="auto"/>
          </w:tcPr>
          <w:p w14:paraId="2FBC8925" w14:textId="3ACBFA90" w:rsidR="0023110C" w:rsidRPr="0027605E" w:rsidRDefault="0023110C" w:rsidP="008F222F">
            <w:pPr>
              <w:pStyle w:val="NormalIndent"/>
              <w:ind w:left="0"/>
              <w:rPr>
                <w:sz w:val="24"/>
                <w:szCs w:val="24"/>
              </w:rPr>
            </w:pPr>
            <w:r w:rsidRPr="0027605E">
              <w:rPr>
                <w:sz w:val="24"/>
                <w:szCs w:val="24"/>
              </w:rPr>
              <w:t>Venue County: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14D4EF" w14:textId="77777777" w:rsidR="0023110C" w:rsidRPr="00846B76" w:rsidRDefault="0023110C" w:rsidP="007F7B5D">
            <w:pPr>
              <w:spacing w:before="120"/>
            </w:pPr>
          </w:p>
        </w:tc>
      </w:tr>
      <w:tr w:rsidR="00650259" w:rsidRPr="00846B76" w14:paraId="71435BB8" w14:textId="77777777" w:rsidTr="008F222F">
        <w:tc>
          <w:tcPr>
            <w:tcW w:w="0" w:type="auto"/>
          </w:tcPr>
          <w:p w14:paraId="6DE0D01D" w14:textId="19D62BF6" w:rsidR="00650259" w:rsidRPr="0027605E" w:rsidRDefault="00353EAD" w:rsidP="008F222F">
            <w:pPr>
              <w:pStyle w:val="NormalIndent"/>
              <w:ind w:left="0"/>
              <w:rPr>
                <w:sz w:val="24"/>
                <w:szCs w:val="24"/>
              </w:rPr>
            </w:pPr>
            <w:r w:rsidRPr="0027605E">
              <w:rPr>
                <w:sz w:val="24"/>
                <w:szCs w:val="24"/>
              </w:rPr>
              <w:t>Venue postcode: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9CDFD2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27605E" w14:paraId="11B1B90D" w14:textId="77777777" w:rsidTr="008F222F">
        <w:tc>
          <w:tcPr>
            <w:tcW w:w="0" w:type="auto"/>
          </w:tcPr>
          <w:p w14:paraId="5263A0CD" w14:textId="1A319C90" w:rsidR="00650259" w:rsidRPr="0027605E" w:rsidRDefault="0027605E" w:rsidP="008F222F">
            <w:pPr>
              <w:pStyle w:val="NormalIndent"/>
              <w:ind w:left="0"/>
              <w:rPr>
                <w:sz w:val="24"/>
                <w:szCs w:val="24"/>
              </w:rPr>
            </w:pPr>
            <w:r w:rsidRPr="0027605E">
              <w:rPr>
                <w:sz w:val="24"/>
                <w:szCs w:val="24"/>
              </w:rPr>
              <w:t>Person Receiving the Mayor: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1CC4AB" w14:textId="77777777" w:rsidR="00650259" w:rsidRPr="0027605E" w:rsidRDefault="00650259" w:rsidP="007F7B5D">
            <w:pPr>
              <w:spacing w:before="120"/>
            </w:pPr>
          </w:p>
        </w:tc>
      </w:tr>
      <w:tr w:rsidR="00650259" w:rsidRPr="0027605E" w14:paraId="506E2F6A" w14:textId="77777777" w:rsidTr="008F222F">
        <w:tc>
          <w:tcPr>
            <w:tcW w:w="0" w:type="auto"/>
          </w:tcPr>
          <w:p w14:paraId="6A14F4E6" w14:textId="77B6E2BD" w:rsidR="00650259" w:rsidRPr="0027605E" w:rsidRDefault="0027605E" w:rsidP="008F222F">
            <w:pPr>
              <w:pStyle w:val="NormalIndent"/>
              <w:ind w:left="0"/>
              <w:rPr>
                <w:sz w:val="24"/>
                <w:szCs w:val="24"/>
              </w:rPr>
            </w:pPr>
            <w:r w:rsidRPr="0027605E">
              <w:rPr>
                <w:sz w:val="24"/>
                <w:szCs w:val="24"/>
              </w:rPr>
              <w:t>Time of arrival (Mayor)</w:t>
            </w:r>
            <w:r w:rsidR="005F67BB">
              <w:rPr>
                <w:sz w:val="24"/>
                <w:szCs w:val="24"/>
              </w:rPr>
              <w:t>: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03F8D7" w14:textId="77777777" w:rsidR="00650259" w:rsidRPr="0027605E" w:rsidRDefault="00650259" w:rsidP="007F7B5D">
            <w:pPr>
              <w:spacing w:before="120"/>
            </w:pPr>
          </w:p>
        </w:tc>
      </w:tr>
      <w:tr w:rsidR="0023110C" w:rsidRPr="0027605E" w14:paraId="53CB9637" w14:textId="77777777" w:rsidTr="008F222F">
        <w:tc>
          <w:tcPr>
            <w:tcW w:w="0" w:type="auto"/>
          </w:tcPr>
          <w:p w14:paraId="2E1DD126" w14:textId="1752DE6B" w:rsidR="0023110C" w:rsidRPr="0027605E" w:rsidRDefault="0023110C" w:rsidP="008F222F">
            <w:pPr>
              <w:pStyle w:val="NormalIndent"/>
              <w:ind w:left="0"/>
              <w:rPr>
                <w:sz w:val="24"/>
                <w:szCs w:val="24"/>
              </w:rPr>
            </w:pPr>
            <w:r w:rsidRPr="0027605E">
              <w:rPr>
                <w:sz w:val="24"/>
                <w:szCs w:val="24"/>
              </w:rPr>
              <w:t>Time of departure (</w:t>
            </w:r>
            <w:r w:rsidR="002B1071">
              <w:rPr>
                <w:sz w:val="24"/>
                <w:szCs w:val="24"/>
              </w:rPr>
              <w:t>M</w:t>
            </w:r>
            <w:r w:rsidRPr="0027605E">
              <w:rPr>
                <w:sz w:val="24"/>
                <w:szCs w:val="24"/>
              </w:rPr>
              <w:t>ayor)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425534" w14:textId="77777777" w:rsidR="0023110C" w:rsidRPr="0027605E" w:rsidRDefault="0023110C" w:rsidP="007F7B5D">
            <w:pPr>
              <w:spacing w:before="120"/>
            </w:pPr>
          </w:p>
        </w:tc>
      </w:tr>
      <w:tr w:rsidR="00BF111A" w:rsidRPr="0027605E" w14:paraId="654D3DE3" w14:textId="77777777" w:rsidTr="00B25741">
        <w:trPr>
          <w:trHeight w:val="448"/>
        </w:trPr>
        <w:tc>
          <w:tcPr>
            <w:tcW w:w="0" w:type="auto"/>
            <w:vMerge w:val="restart"/>
          </w:tcPr>
          <w:p w14:paraId="0627309F" w14:textId="77777777" w:rsidR="00BF111A" w:rsidRDefault="00BF111A" w:rsidP="008F222F">
            <w:pPr>
              <w:pStyle w:val="NormalIndent"/>
              <w:ind w:left="0"/>
              <w:rPr>
                <w:sz w:val="24"/>
                <w:szCs w:val="24"/>
              </w:rPr>
            </w:pPr>
            <w:r w:rsidRPr="0027605E">
              <w:rPr>
                <w:sz w:val="24"/>
                <w:szCs w:val="24"/>
              </w:rPr>
              <w:t>Location of car park space (optional)</w:t>
            </w:r>
            <w:r>
              <w:rPr>
                <w:sz w:val="24"/>
                <w:szCs w:val="24"/>
              </w:rPr>
              <w:t>:</w:t>
            </w:r>
          </w:p>
          <w:p w14:paraId="62F5C077" w14:textId="5A29918B" w:rsidR="00BF111A" w:rsidRPr="0027605E" w:rsidRDefault="00BF111A" w:rsidP="008F222F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vAlign w:val="bottom"/>
          </w:tcPr>
          <w:p w14:paraId="08E571D9" w14:textId="77777777" w:rsidR="00BF111A" w:rsidRPr="008F222F" w:rsidRDefault="00BF111A" w:rsidP="007F7B5D">
            <w:pPr>
              <w:spacing w:before="120"/>
            </w:pPr>
          </w:p>
        </w:tc>
      </w:tr>
      <w:tr w:rsidR="00BF111A" w:rsidRPr="0027605E" w14:paraId="7DD86DE0" w14:textId="77777777" w:rsidTr="00B25741">
        <w:trPr>
          <w:trHeight w:val="413"/>
        </w:trPr>
        <w:tc>
          <w:tcPr>
            <w:tcW w:w="0" w:type="auto"/>
            <w:vMerge/>
          </w:tcPr>
          <w:p w14:paraId="5D69B4DD" w14:textId="77777777" w:rsidR="00BF111A" w:rsidRPr="0027605E" w:rsidRDefault="00BF111A" w:rsidP="008F222F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4C6C02" w14:textId="77777777" w:rsidR="00BF111A" w:rsidRPr="008F222F" w:rsidRDefault="00BF111A" w:rsidP="007F7B5D">
            <w:pPr>
              <w:spacing w:before="120"/>
            </w:pPr>
          </w:p>
        </w:tc>
      </w:tr>
      <w:tr w:rsidR="00BF111A" w:rsidRPr="0027605E" w14:paraId="53F19EFF" w14:textId="77777777" w:rsidTr="00E64F2E">
        <w:trPr>
          <w:trHeight w:val="569"/>
        </w:trPr>
        <w:tc>
          <w:tcPr>
            <w:tcW w:w="0" w:type="auto"/>
            <w:vMerge/>
          </w:tcPr>
          <w:p w14:paraId="72FC32D1" w14:textId="77777777" w:rsidR="00BF111A" w:rsidRPr="0027605E" w:rsidRDefault="00BF111A" w:rsidP="008F222F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367349" w14:textId="77777777" w:rsidR="00BF111A" w:rsidRPr="008F222F" w:rsidRDefault="00BF111A" w:rsidP="007F7B5D">
            <w:pPr>
              <w:spacing w:before="120"/>
            </w:pPr>
          </w:p>
        </w:tc>
      </w:tr>
      <w:tr w:rsidR="00650259" w:rsidRPr="00846B76" w14:paraId="6EECB271" w14:textId="77777777" w:rsidTr="004662E6">
        <w:tc>
          <w:tcPr>
            <w:tcW w:w="0" w:type="auto"/>
          </w:tcPr>
          <w:p w14:paraId="54D261BF" w14:textId="1AE75802" w:rsidR="00650259" w:rsidRPr="005F67BB" w:rsidRDefault="0027605E" w:rsidP="008F222F">
            <w:pPr>
              <w:pStyle w:val="NormalIndent"/>
              <w:ind w:left="0"/>
              <w:rPr>
                <w:sz w:val="24"/>
                <w:szCs w:val="24"/>
              </w:rPr>
            </w:pPr>
            <w:r w:rsidRPr="005F67BB">
              <w:rPr>
                <w:sz w:val="24"/>
                <w:szCs w:val="24"/>
              </w:rPr>
              <w:t>Will it be acceptable for the Mayoress/Consort to accompany the Mayor?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FCD10D" w14:textId="15BF574A" w:rsidR="00650259" w:rsidRPr="00846B76" w:rsidRDefault="00650259" w:rsidP="007F7B5D">
            <w:pPr>
              <w:spacing w:before="120"/>
            </w:pPr>
          </w:p>
        </w:tc>
      </w:tr>
      <w:tr w:rsidR="004662E6" w:rsidRPr="00846B76" w14:paraId="0EEC65C5" w14:textId="77777777" w:rsidTr="004662E6">
        <w:trPr>
          <w:trHeight w:val="570"/>
        </w:trPr>
        <w:tc>
          <w:tcPr>
            <w:tcW w:w="0" w:type="auto"/>
            <w:vMerge w:val="restart"/>
          </w:tcPr>
          <w:p w14:paraId="3E8B57D5" w14:textId="77777777" w:rsidR="004662E6" w:rsidRDefault="004662E6" w:rsidP="008F222F">
            <w:pPr>
              <w:pStyle w:val="NormalIndent"/>
              <w:ind w:left="0"/>
              <w:rPr>
                <w:sz w:val="24"/>
                <w:szCs w:val="24"/>
              </w:rPr>
            </w:pPr>
            <w:r w:rsidRPr="005F67BB">
              <w:rPr>
                <w:sz w:val="24"/>
                <w:szCs w:val="24"/>
              </w:rPr>
              <w:t>Do you wish the Mayor to make a speech or perform a specific duty?</w:t>
            </w:r>
          </w:p>
          <w:p w14:paraId="68C23D2E" w14:textId="77777777" w:rsidR="004662E6" w:rsidRPr="005F67BB" w:rsidRDefault="004662E6" w:rsidP="008F222F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B20811" w14:textId="77777777" w:rsidR="004662E6" w:rsidRPr="00846B76" w:rsidRDefault="004662E6" w:rsidP="007F7B5D">
            <w:pPr>
              <w:spacing w:before="120"/>
            </w:pPr>
          </w:p>
        </w:tc>
      </w:tr>
      <w:tr w:rsidR="004662E6" w:rsidRPr="00846B76" w14:paraId="2C6D8A84" w14:textId="77777777" w:rsidTr="004662E6">
        <w:trPr>
          <w:trHeight w:val="525"/>
        </w:trPr>
        <w:tc>
          <w:tcPr>
            <w:tcW w:w="0" w:type="auto"/>
            <w:vMerge/>
          </w:tcPr>
          <w:p w14:paraId="75D9C239" w14:textId="77777777" w:rsidR="004662E6" w:rsidRPr="005F67BB" w:rsidRDefault="004662E6" w:rsidP="008F222F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FCF5C6" w14:textId="77777777" w:rsidR="004662E6" w:rsidRPr="00846B76" w:rsidRDefault="004662E6" w:rsidP="007F7B5D">
            <w:pPr>
              <w:spacing w:before="120"/>
            </w:pPr>
          </w:p>
        </w:tc>
      </w:tr>
      <w:tr w:rsidR="004662E6" w:rsidRPr="00846B76" w14:paraId="3AE16F97" w14:textId="77777777" w:rsidTr="004662E6">
        <w:trPr>
          <w:trHeight w:val="570"/>
        </w:trPr>
        <w:tc>
          <w:tcPr>
            <w:tcW w:w="0" w:type="auto"/>
            <w:vMerge/>
          </w:tcPr>
          <w:p w14:paraId="0167BEC7" w14:textId="77777777" w:rsidR="004662E6" w:rsidRPr="005F67BB" w:rsidRDefault="004662E6" w:rsidP="008F222F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0E7D16" w14:textId="77777777" w:rsidR="004662E6" w:rsidRPr="00846B76" w:rsidRDefault="004662E6" w:rsidP="007F7B5D">
            <w:pPr>
              <w:spacing w:before="120"/>
            </w:pPr>
          </w:p>
        </w:tc>
      </w:tr>
      <w:tr w:rsidR="00650259" w:rsidRPr="00846B76" w14:paraId="51287159" w14:textId="77777777" w:rsidTr="004662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A87E9F" w14:textId="330CFAFF" w:rsidR="00F20106" w:rsidRDefault="005F67BB" w:rsidP="008F222F">
            <w:pPr>
              <w:pStyle w:val="NormalIndent"/>
              <w:ind w:left="0"/>
              <w:rPr>
                <w:sz w:val="24"/>
                <w:szCs w:val="24"/>
              </w:rPr>
            </w:pPr>
            <w:r w:rsidRPr="005F67BB">
              <w:rPr>
                <w:sz w:val="24"/>
                <w:szCs w:val="24"/>
              </w:rPr>
              <w:t>Dress code:</w:t>
            </w:r>
          </w:p>
          <w:p w14:paraId="60D73B18" w14:textId="67A0C4BD" w:rsidR="00F20106" w:rsidRPr="005F67BB" w:rsidRDefault="00F20106" w:rsidP="008F222F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F3AE5A" w14:textId="082C886C" w:rsidR="00650259" w:rsidRDefault="000147CC" w:rsidP="007F7B5D">
            <w:pPr>
              <w:spacing w:before="120"/>
              <w:rPr>
                <w:sz w:val="24"/>
                <w:szCs w:val="24"/>
              </w:rPr>
            </w:pPr>
            <w:r w:rsidRPr="000147CC">
              <w:rPr>
                <w:sz w:val="24"/>
                <w:szCs w:val="24"/>
              </w:rPr>
              <w:t>Dinner Jacket</w:t>
            </w:r>
            <w:r>
              <w:rPr>
                <w:sz w:val="24"/>
                <w:szCs w:val="24"/>
              </w:rPr>
              <w:t>/Evening dress</w:t>
            </w:r>
          </w:p>
          <w:p w14:paraId="1BC5D8A9" w14:textId="2F7A5281" w:rsidR="008F222F" w:rsidRDefault="009845D0" w:rsidP="007F7B5D">
            <w:pPr>
              <w:spacing w:before="120"/>
              <w:rPr>
                <w:sz w:val="24"/>
                <w:szCs w:val="24"/>
              </w:rPr>
            </w:pPr>
            <w:r w:rsidRPr="000147CC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1" behindDoc="1" locked="0" layoutInCell="1" allowOverlap="1" wp14:anchorId="3B52C3E4" wp14:editId="6B5EB753">
                  <wp:simplePos x="0" y="0"/>
                  <wp:positionH relativeFrom="column">
                    <wp:posOffset>1097915</wp:posOffset>
                  </wp:positionH>
                  <wp:positionV relativeFrom="paragraph">
                    <wp:posOffset>186055</wp:posOffset>
                  </wp:positionV>
                  <wp:extent cx="361950" cy="361950"/>
                  <wp:effectExtent l="0" t="0" r="0" b="0"/>
                  <wp:wrapTight wrapText="bothSides">
                    <wp:wrapPolygon edited="0">
                      <wp:start x="3411" y="2274"/>
                      <wp:lineTo x="2274" y="17053"/>
                      <wp:lineTo x="17053" y="17053"/>
                      <wp:lineTo x="18189" y="14779"/>
                      <wp:lineTo x="15916" y="2274"/>
                      <wp:lineTo x="3411" y="2274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02FB69" w14:textId="7A1D7F33" w:rsidR="009C512F" w:rsidRPr="000147CC" w:rsidRDefault="009C512F" w:rsidP="007F7B5D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B522C0" w14:textId="34C61EE7" w:rsidR="008F222F" w:rsidRDefault="009C512F" w:rsidP="00F524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Lounge suit</w:t>
            </w:r>
          </w:p>
          <w:p w14:paraId="26D8BE58" w14:textId="77777777" w:rsidR="008F222F" w:rsidRPr="009845D0" w:rsidRDefault="008F222F" w:rsidP="00F52451">
            <w:pPr>
              <w:rPr>
                <w:sz w:val="24"/>
                <w:szCs w:val="24"/>
              </w:rPr>
            </w:pPr>
          </w:p>
          <w:p w14:paraId="5973B001" w14:textId="20519D63" w:rsidR="009C512F" w:rsidRPr="000147CC" w:rsidRDefault="008F222F" w:rsidP="00F52451">
            <w:pPr>
              <w:rPr>
                <w:sz w:val="24"/>
                <w:szCs w:val="24"/>
              </w:rPr>
            </w:pPr>
            <w:r w:rsidRPr="000147CC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2" behindDoc="1" locked="0" layoutInCell="1" allowOverlap="1" wp14:anchorId="2DFCFBB9" wp14:editId="5B83C982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12065</wp:posOffset>
                  </wp:positionV>
                  <wp:extent cx="361950" cy="361950"/>
                  <wp:effectExtent l="0" t="0" r="0" b="0"/>
                  <wp:wrapTight wrapText="bothSides">
                    <wp:wrapPolygon edited="0">
                      <wp:start x="3411" y="2274"/>
                      <wp:lineTo x="2274" y="17053"/>
                      <wp:lineTo x="17053" y="17053"/>
                      <wp:lineTo x="18189" y="14779"/>
                      <wp:lineTo x="15916" y="2274"/>
                      <wp:lineTo x="3411" y="2274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B9F8E72" w14:textId="358DCD7A" w:rsidR="009C512F" w:rsidRDefault="00BD4BC6" w:rsidP="00B60716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Informal</w:t>
            </w:r>
          </w:p>
          <w:p w14:paraId="4633ED6E" w14:textId="1C109744" w:rsidR="0012161D" w:rsidRPr="000147CC" w:rsidRDefault="008F222F" w:rsidP="00FC189C">
            <w:pPr>
              <w:spacing w:before="12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7083E52E" wp14:editId="35FA01F4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335915</wp:posOffset>
                  </wp:positionV>
                  <wp:extent cx="359410" cy="36576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0259" w:rsidRPr="00846B76" w14:paraId="61A1347F" w14:textId="77777777" w:rsidTr="004662E6">
        <w:trPr>
          <w:trHeight w:val="960"/>
        </w:trPr>
        <w:tc>
          <w:tcPr>
            <w:tcW w:w="0" w:type="auto"/>
          </w:tcPr>
          <w:p w14:paraId="17913BC0" w14:textId="5B1BAE10" w:rsidR="002542FE" w:rsidRPr="005F67BB" w:rsidRDefault="005F67BB" w:rsidP="008F222F">
            <w:pPr>
              <w:pStyle w:val="NormalIndent"/>
              <w:ind w:left="0"/>
              <w:rPr>
                <w:sz w:val="24"/>
                <w:szCs w:val="24"/>
              </w:rPr>
            </w:pPr>
            <w:r w:rsidRPr="005F67BB">
              <w:rPr>
                <w:sz w:val="24"/>
                <w:szCs w:val="24"/>
              </w:rPr>
              <w:lastRenderedPageBreak/>
              <w:t>Do you require the Mayor to wear the Chain or Badge of Office?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ADF51D" w14:textId="77777777" w:rsidR="00650259" w:rsidRPr="00846B76" w:rsidRDefault="00650259" w:rsidP="007F7B5D">
            <w:pPr>
              <w:spacing w:before="120"/>
            </w:pPr>
          </w:p>
        </w:tc>
      </w:tr>
    </w:tbl>
    <w:p w14:paraId="0E8391C7" w14:textId="77777777" w:rsidR="00CE6104" w:rsidRPr="00253C67" w:rsidRDefault="00CE6104" w:rsidP="00E677FE">
      <w:pPr>
        <w:spacing w:after="0"/>
        <w:rPr>
          <w:sz w:val="22"/>
          <w:szCs w:val="22"/>
        </w:rPr>
      </w:pPr>
    </w:p>
    <w:sectPr w:rsidR="00CE6104" w:rsidRPr="00253C67" w:rsidSect="0090596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59BEB" w14:textId="77777777" w:rsidR="0030015E" w:rsidRDefault="0030015E" w:rsidP="00650259">
      <w:pPr>
        <w:spacing w:after="0" w:line="240" w:lineRule="auto"/>
      </w:pPr>
      <w:r>
        <w:separator/>
      </w:r>
    </w:p>
  </w:endnote>
  <w:endnote w:type="continuationSeparator" w:id="0">
    <w:p w14:paraId="19FDDD23" w14:textId="77777777" w:rsidR="0030015E" w:rsidRDefault="0030015E" w:rsidP="00650259">
      <w:pPr>
        <w:spacing w:after="0" w:line="240" w:lineRule="auto"/>
      </w:pPr>
      <w:r>
        <w:continuationSeparator/>
      </w:r>
    </w:p>
  </w:endnote>
  <w:endnote w:type="continuationNotice" w:id="1">
    <w:p w14:paraId="547BDBE4" w14:textId="77777777" w:rsidR="0030015E" w:rsidRDefault="003001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C5F3A5-E0F7-4E64-BEEF-319E86B80807}"/>
    <w:embedBold r:id="rId2" w:fontKey="{77C5E436-A60A-43F6-B716-5D869EDFA22D}"/>
    <w:embedBoldItalic r:id="rId3" w:fontKey="{25F3E42B-D96C-4539-9828-87BD62E2678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3FFE1AF-0F03-47C2-BF42-B0ED94A7E4DE}"/>
    <w:embedBold r:id="rId5" w:fontKey="{39649ECD-1FF5-4C6E-9645-5352A975F46F}"/>
    <w:embedItalic r:id="rId6" w:fontKey="{E51295D2-168A-48DE-A673-47E0DAE0645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E3301E88-791F-427C-8C57-B29D2A8ED4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36A37" w14:textId="77777777" w:rsidR="00DA010C" w:rsidRDefault="00DA01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562B2" w14:textId="30DA7566" w:rsidR="0048010C" w:rsidRDefault="00C21AB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DA5BBEA" wp14:editId="1FDCC678">
          <wp:simplePos x="0" y="0"/>
          <wp:positionH relativeFrom="margin">
            <wp:align>center</wp:align>
          </wp:positionH>
          <wp:positionV relativeFrom="paragraph">
            <wp:posOffset>-243840</wp:posOffset>
          </wp:positionV>
          <wp:extent cx="452120" cy="549275"/>
          <wp:effectExtent l="0" t="0" r="5080" b="317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20" cy="54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A6D25" w14:textId="77777777" w:rsidR="00DA010C" w:rsidRDefault="00DA01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F6AC1" w14:textId="77777777" w:rsidR="0030015E" w:rsidRDefault="0030015E" w:rsidP="00650259">
      <w:pPr>
        <w:spacing w:after="0" w:line="240" w:lineRule="auto"/>
      </w:pPr>
      <w:r>
        <w:separator/>
      </w:r>
    </w:p>
  </w:footnote>
  <w:footnote w:type="continuationSeparator" w:id="0">
    <w:p w14:paraId="65666241" w14:textId="77777777" w:rsidR="0030015E" w:rsidRDefault="0030015E" w:rsidP="00650259">
      <w:pPr>
        <w:spacing w:after="0" w:line="240" w:lineRule="auto"/>
      </w:pPr>
      <w:r>
        <w:continuationSeparator/>
      </w:r>
    </w:p>
  </w:footnote>
  <w:footnote w:type="continuationNotice" w:id="1">
    <w:p w14:paraId="1FB1E2BF" w14:textId="77777777" w:rsidR="0030015E" w:rsidRDefault="003001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11FB0" w14:textId="77777777" w:rsidR="00DA010C" w:rsidRDefault="00DA01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7E29C" w14:textId="77777777" w:rsidR="00DA010C" w:rsidRDefault="00DA01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BCA46" w14:textId="77777777" w:rsidR="00DA010C" w:rsidRDefault="00DA01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EAD"/>
    <w:rsid w:val="00001C97"/>
    <w:rsid w:val="000147CC"/>
    <w:rsid w:val="00043A07"/>
    <w:rsid w:val="000456E1"/>
    <w:rsid w:val="00052382"/>
    <w:rsid w:val="0006568A"/>
    <w:rsid w:val="00076F0F"/>
    <w:rsid w:val="00084253"/>
    <w:rsid w:val="000C55D2"/>
    <w:rsid w:val="000D1F49"/>
    <w:rsid w:val="000E2E87"/>
    <w:rsid w:val="00115DB9"/>
    <w:rsid w:val="0012161D"/>
    <w:rsid w:val="00125985"/>
    <w:rsid w:val="001727CA"/>
    <w:rsid w:val="00180607"/>
    <w:rsid w:val="0018293B"/>
    <w:rsid w:val="001B229A"/>
    <w:rsid w:val="001C308C"/>
    <w:rsid w:val="001E67FA"/>
    <w:rsid w:val="0023110C"/>
    <w:rsid w:val="00245685"/>
    <w:rsid w:val="00253C67"/>
    <w:rsid w:val="002542FE"/>
    <w:rsid w:val="0027605E"/>
    <w:rsid w:val="002928D0"/>
    <w:rsid w:val="002B1071"/>
    <w:rsid w:val="002C56E6"/>
    <w:rsid w:val="002D42E1"/>
    <w:rsid w:val="002E7628"/>
    <w:rsid w:val="0030015E"/>
    <w:rsid w:val="00305238"/>
    <w:rsid w:val="00311D34"/>
    <w:rsid w:val="00353EAD"/>
    <w:rsid w:val="00361E11"/>
    <w:rsid w:val="00364211"/>
    <w:rsid w:val="00382425"/>
    <w:rsid w:val="00395B9F"/>
    <w:rsid w:val="003A0637"/>
    <w:rsid w:val="003B1BC3"/>
    <w:rsid w:val="003B4744"/>
    <w:rsid w:val="003C68D2"/>
    <w:rsid w:val="003D00C3"/>
    <w:rsid w:val="003D7F01"/>
    <w:rsid w:val="003E2C48"/>
    <w:rsid w:val="003E50AA"/>
    <w:rsid w:val="003F0847"/>
    <w:rsid w:val="0040090B"/>
    <w:rsid w:val="004527A3"/>
    <w:rsid w:val="0046302A"/>
    <w:rsid w:val="00465FFD"/>
    <w:rsid w:val="004660D2"/>
    <w:rsid w:val="004662E6"/>
    <w:rsid w:val="0048010C"/>
    <w:rsid w:val="00487D2D"/>
    <w:rsid w:val="0049775C"/>
    <w:rsid w:val="004A0DA9"/>
    <w:rsid w:val="004D1050"/>
    <w:rsid w:val="004D5D62"/>
    <w:rsid w:val="0050552E"/>
    <w:rsid w:val="005112D0"/>
    <w:rsid w:val="00516ABD"/>
    <w:rsid w:val="00547A78"/>
    <w:rsid w:val="00577E06"/>
    <w:rsid w:val="00590C78"/>
    <w:rsid w:val="005A2C84"/>
    <w:rsid w:val="005A3BF7"/>
    <w:rsid w:val="005B4FBD"/>
    <w:rsid w:val="005C226B"/>
    <w:rsid w:val="005F2035"/>
    <w:rsid w:val="005F67BB"/>
    <w:rsid w:val="005F7990"/>
    <w:rsid w:val="0063739C"/>
    <w:rsid w:val="00650259"/>
    <w:rsid w:val="00696309"/>
    <w:rsid w:val="006F5579"/>
    <w:rsid w:val="00701047"/>
    <w:rsid w:val="00770F25"/>
    <w:rsid w:val="00781554"/>
    <w:rsid w:val="00785381"/>
    <w:rsid w:val="00793625"/>
    <w:rsid w:val="007A35A8"/>
    <w:rsid w:val="007B0A85"/>
    <w:rsid w:val="007C6A52"/>
    <w:rsid w:val="007F5D99"/>
    <w:rsid w:val="007F7095"/>
    <w:rsid w:val="007F7B5D"/>
    <w:rsid w:val="0082043E"/>
    <w:rsid w:val="00831E5F"/>
    <w:rsid w:val="00836129"/>
    <w:rsid w:val="00897A7C"/>
    <w:rsid w:val="008C38F5"/>
    <w:rsid w:val="008E203A"/>
    <w:rsid w:val="008F222F"/>
    <w:rsid w:val="0090596C"/>
    <w:rsid w:val="0091229C"/>
    <w:rsid w:val="0092367F"/>
    <w:rsid w:val="00940E73"/>
    <w:rsid w:val="00980666"/>
    <w:rsid w:val="009845D0"/>
    <w:rsid w:val="0098597D"/>
    <w:rsid w:val="00996758"/>
    <w:rsid w:val="009C512F"/>
    <w:rsid w:val="009C6773"/>
    <w:rsid w:val="009D4EB0"/>
    <w:rsid w:val="009F619A"/>
    <w:rsid w:val="009F6DDE"/>
    <w:rsid w:val="00A20C51"/>
    <w:rsid w:val="00A2507D"/>
    <w:rsid w:val="00A370A8"/>
    <w:rsid w:val="00A66E03"/>
    <w:rsid w:val="00A730AA"/>
    <w:rsid w:val="00AB6FF3"/>
    <w:rsid w:val="00B04A56"/>
    <w:rsid w:val="00B2069B"/>
    <w:rsid w:val="00B25741"/>
    <w:rsid w:val="00B27B11"/>
    <w:rsid w:val="00B308DC"/>
    <w:rsid w:val="00B60716"/>
    <w:rsid w:val="00B75692"/>
    <w:rsid w:val="00B8036B"/>
    <w:rsid w:val="00BC6463"/>
    <w:rsid w:val="00BD4753"/>
    <w:rsid w:val="00BD4BC6"/>
    <w:rsid w:val="00BD5CB1"/>
    <w:rsid w:val="00BE62EE"/>
    <w:rsid w:val="00BF111A"/>
    <w:rsid w:val="00C003BA"/>
    <w:rsid w:val="00C139C5"/>
    <w:rsid w:val="00C21AB9"/>
    <w:rsid w:val="00C30241"/>
    <w:rsid w:val="00C318C6"/>
    <w:rsid w:val="00C46878"/>
    <w:rsid w:val="00C66789"/>
    <w:rsid w:val="00CB4125"/>
    <w:rsid w:val="00CB4A51"/>
    <w:rsid w:val="00CD4532"/>
    <w:rsid w:val="00CD47B0"/>
    <w:rsid w:val="00CD70CE"/>
    <w:rsid w:val="00CE6104"/>
    <w:rsid w:val="00CE7918"/>
    <w:rsid w:val="00D16163"/>
    <w:rsid w:val="00D55ADD"/>
    <w:rsid w:val="00D61CB9"/>
    <w:rsid w:val="00DA010C"/>
    <w:rsid w:val="00DB3FAD"/>
    <w:rsid w:val="00DD7945"/>
    <w:rsid w:val="00E139C4"/>
    <w:rsid w:val="00E61C09"/>
    <w:rsid w:val="00E64F2E"/>
    <w:rsid w:val="00E677FE"/>
    <w:rsid w:val="00EB3B58"/>
    <w:rsid w:val="00EB576C"/>
    <w:rsid w:val="00EC7359"/>
    <w:rsid w:val="00EC7D5D"/>
    <w:rsid w:val="00ED13E3"/>
    <w:rsid w:val="00ED544F"/>
    <w:rsid w:val="00EE3054"/>
    <w:rsid w:val="00F00606"/>
    <w:rsid w:val="00F01256"/>
    <w:rsid w:val="00F20106"/>
    <w:rsid w:val="00F325E3"/>
    <w:rsid w:val="00F52451"/>
    <w:rsid w:val="00F67D8D"/>
    <w:rsid w:val="00FB68A9"/>
    <w:rsid w:val="00FC189C"/>
    <w:rsid w:val="00FC7475"/>
    <w:rsid w:val="00FE78A0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AB33D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ctavia%20Collingwood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610c23-bf30-4bc0-8a0d-b2619974b062">
      <UserInfo>
        <DisplayName>Kim Hobbs</DisplayName>
        <AccountId>72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9DC46F34DC914AABAF6505AA5C80C3" ma:contentTypeVersion="13" ma:contentTypeDescription="Create a new document." ma:contentTypeScope="" ma:versionID="d0f822933ef338a3ae396950750e299c">
  <xsd:schema xmlns:xsd="http://www.w3.org/2001/XMLSchema" xmlns:xs="http://www.w3.org/2001/XMLSchema" xmlns:p="http://schemas.microsoft.com/office/2006/metadata/properties" xmlns:ns2="4e610c23-bf30-4bc0-8a0d-b2619974b062" xmlns:ns3="6e9ec18a-1eab-4285-b4a4-670569b3d027" targetNamespace="http://schemas.microsoft.com/office/2006/metadata/properties" ma:root="true" ma:fieldsID="a9016fb74a427ad88b9a95fbdcd4edfe" ns2:_="" ns3:_="">
    <xsd:import namespace="4e610c23-bf30-4bc0-8a0d-b2619974b062"/>
    <xsd:import namespace="6e9ec18a-1eab-4285-b4a4-670569b3d02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10c23-bf30-4bc0-8a0d-b2619974b0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9ec18a-1eab-4285-b4a4-670569b3d0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42A79EB-8485-4FD8-A791-3F4E4968A6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58CE4AA-CF82-45B1-A577-30AA9F11E7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610c23-bf30-4bc0-8a0d-b2619974b062"/>
    <ds:schemaRef ds:uri="6e9ec18a-1eab-4285-b4a4-670569b3d0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2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2022-02-04T10:57:00Z</dcterms:created>
  <dcterms:modified xsi:type="dcterms:W3CDTF">2022-02-15T11:46:00Z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0x010100569DC46F34DC914AABAF6505AA5C80C3</vt:lpwstr>
  </property>
</Properties>
</file>